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B6F" w:rsidRDefault="00BF0956" w:rsidP="002F321D">
      <w:pPr>
        <w:spacing w:line="240" w:lineRule="auto"/>
        <w:ind w:left="40" w:firstLine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pict>
          <v:group id="_x0000_s1026" style="position:absolute;left:0;text-align:left;margin-left:-9.8pt;margin-top:12.5pt;width:489.85pt;height:117pt;z-index:251657728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25666D" w:rsidRDefault="0025666D" w:rsidP="0025666D">
                    <w:pPr>
                      <w:pStyle w:val="1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О б щ и н а   К а й н а р д ж а</w:t>
                    </w:r>
                  </w:p>
                  <w:p w:rsidR="0025666D" w:rsidRDefault="0025666D" w:rsidP="0025666D">
                    <w:pPr>
                      <w:jc w:val="both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</w:p>
                  <w:p w:rsidR="0025666D" w:rsidRDefault="0025666D" w:rsidP="0025666D">
                    <w:pPr>
                      <w:pStyle w:val="2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sym w:font="Wingdings" w:char="F02A"/>
                    </w:r>
                    <w:r>
                      <w:rPr>
                        <w:sz w:val="20"/>
                      </w:rPr>
                      <w:t xml:space="preserve"> </w:t>
                    </w:r>
                    <w:r w:rsidR="000E5B4A">
                      <w:rPr>
                        <w:sz w:val="20"/>
                      </w:rPr>
                      <w:t>у</w:t>
                    </w:r>
                    <w:r>
                      <w:rPr>
                        <w:sz w:val="20"/>
                      </w:rPr>
                      <w:t>л.</w:t>
                    </w:r>
                    <w:r w:rsidR="000E5B4A">
                      <w:rPr>
                        <w:sz w:val="20"/>
                        <w:lang w:val="en-US"/>
                      </w:rPr>
                      <w:t xml:space="preserve"> </w:t>
                    </w:r>
                    <w:r w:rsidR="000E5B4A">
                      <w:rPr>
                        <w:sz w:val="20"/>
                      </w:rPr>
                      <w:t>„Димитър Дончев</w:t>
                    </w:r>
                    <w:r>
                      <w:rPr>
                        <w:sz w:val="20"/>
                      </w:rPr>
                      <w:t xml:space="preserve">” </w:t>
                    </w:r>
                    <w:r w:rsidR="000E5B4A">
                      <w:rPr>
                        <w:sz w:val="20"/>
                      </w:rPr>
                      <w:t>2</w:t>
                    </w:r>
                    <w:r>
                      <w:rPr>
                        <w:sz w:val="20"/>
                      </w:rPr>
                      <w:t xml:space="preserve">     </w:t>
                    </w:r>
                    <w:r w:rsidR="00B5569A">
                      <w:rPr>
                        <w:sz w:val="20"/>
                      </w:rPr>
                      <w:t xml:space="preserve">                             </w:t>
                    </w:r>
                    <w:r>
                      <w:rPr>
                        <w:sz w:val="20"/>
                      </w:rPr>
                      <w:sym w:font="Wingdings" w:char="F028"/>
                    </w:r>
                    <w:r>
                      <w:rPr>
                        <w:sz w:val="20"/>
                      </w:rPr>
                      <w:t xml:space="preserve"> 08</w:t>
                    </w:r>
                    <w:r w:rsidR="00DF32C3"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 xml:space="preserve">/ </w:t>
                    </w:r>
                    <w:r w:rsidR="00B5569A">
                      <w:rPr>
                        <w:sz w:val="20"/>
                      </w:rPr>
                      <w:t>8</w:t>
                    </w:r>
                    <w:r>
                      <w:rPr>
                        <w:sz w:val="20"/>
                      </w:rPr>
                      <w:t>318, факс 08</w:t>
                    </w:r>
                    <w:r w:rsidR="00DF32C3"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 xml:space="preserve"> / </w:t>
                    </w:r>
                    <w:r w:rsidR="00B5569A">
                      <w:rPr>
                        <w:sz w:val="20"/>
                      </w:rPr>
                      <w:t>8</w:t>
                    </w:r>
                    <w:r>
                      <w:rPr>
                        <w:sz w:val="20"/>
                      </w:rPr>
                      <w:t>461</w:t>
                    </w:r>
                  </w:p>
                  <w:p w:rsidR="0025666D" w:rsidRPr="00BB6BF6" w:rsidRDefault="0025666D" w:rsidP="007C1B6F">
                    <w:pPr>
                      <w:ind w:firstLine="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7550 с.Кайнарджа, обл.Силистра</w:t>
                    </w:r>
                    <w:r w:rsidR="007C1B6F">
                      <w:rPr>
                        <w:rFonts w:ascii="Arial" w:hAnsi="Arial"/>
                        <w:b/>
                        <w:sz w:val="20"/>
                      </w:rPr>
                      <w:tab/>
                    </w:r>
                    <w:r w:rsidR="007C1B6F">
                      <w:rPr>
                        <w:rFonts w:ascii="Arial" w:hAnsi="Arial"/>
                        <w:b/>
                        <w:sz w:val="20"/>
                      </w:rPr>
                      <w:tab/>
                      <w:t xml:space="preserve">         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e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mail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kain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_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s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@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abv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bg</w:t>
                    </w:r>
                  </w:p>
                  <w:p w:rsidR="0025666D" w:rsidRDefault="0025666D" w:rsidP="0025666D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6" o:title=""/>
            </v:shape>
            <w10:wrap type="topAndBottom"/>
          </v:group>
          <o:OLEObject Type="Embed" ProgID="Photoshop.Image.7" ShapeID="_x0000_s1028" DrawAspect="Content" ObjectID="_1646140378" r:id="rId7">
            <o:FieldCodes>\s</o:FieldCodes>
          </o:OLEObject>
        </w:pict>
      </w:r>
    </w:p>
    <w:p w:rsidR="007C1B6F" w:rsidRPr="00180F21" w:rsidRDefault="007C1B6F" w:rsidP="007C1B6F">
      <w:pPr>
        <w:spacing w:line="240" w:lineRule="auto"/>
        <w:ind w:left="40" w:firstLine="0"/>
        <w:jc w:val="center"/>
        <w:rPr>
          <w:rFonts w:ascii="Arial Narrow" w:hAnsi="Arial Narrow"/>
          <w:b/>
          <w:bCs/>
          <w:sz w:val="28"/>
          <w:szCs w:val="28"/>
          <w:lang w:val="en-US"/>
        </w:rPr>
      </w:pPr>
    </w:p>
    <w:p w:rsidR="00D93216" w:rsidRPr="0061079B" w:rsidRDefault="00D46458" w:rsidP="00D46458">
      <w:pPr>
        <w:spacing w:line="240" w:lineRule="auto"/>
        <w:ind w:left="40" w:firstLine="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bCs/>
          <w:sz w:val="28"/>
          <w:szCs w:val="28"/>
        </w:rPr>
        <w:t>ЗАПОВЕД</w:t>
      </w:r>
    </w:p>
    <w:p w:rsidR="00D93216" w:rsidRPr="0061079B" w:rsidRDefault="00D93216" w:rsidP="007E6132">
      <w:pPr>
        <w:tabs>
          <w:tab w:val="right" w:pos="7655"/>
        </w:tabs>
        <w:spacing w:line="240" w:lineRule="auto"/>
        <w:ind w:left="40" w:firstLine="0"/>
        <w:jc w:val="both"/>
        <w:rPr>
          <w:rFonts w:ascii="Arial Narrow" w:hAnsi="Arial Narrow"/>
          <w:b/>
        </w:rPr>
      </w:pPr>
    </w:p>
    <w:p w:rsidR="00D93216" w:rsidRDefault="00D46458" w:rsidP="00D46458">
      <w:pPr>
        <w:spacing w:line="240" w:lineRule="auto"/>
        <w:ind w:left="40" w:firstLine="0"/>
        <w:jc w:val="center"/>
        <w:rPr>
          <w:rFonts w:ascii="Arial Narrow" w:hAnsi="Arial Narrow"/>
          <w:b/>
          <w:sz w:val="28"/>
          <w:szCs w:val="28"/>
        </w:rPr>
      </w:pPr>
      <w:r w:rsidRPr="00D46458">
        <w:rPr>
          <w:rFonts w:ascii="Arial Narrow" w:hAnsi="Arial Narrow"/>
          <w:b/>
          <w:sz w:val="28"/>
          <w:szCs w:val="28"/>
        </w:rPr>
        <w:t>№ РД-09-1</w:t>
      </w:r>
      <w:r w:rsidR="00DE45CA">
        <w:rPr>
          <w:rFonts w:ascii="Arial Narrow" w:hAnsi="Arial Narrow"/>
          <w:b/>
          <w:sz w:val="28"/>
          <w:szCs w:val="28"/>
        </w:rPr>
        <w:t>63</w:t>
      </w:r>
      <w:r w:rsidRPr="00D46458">
        <w:rPr>
          <w:rFonts w:ascii="Arial Narrow" w:hAnsi="Arial Narrow"/>
          <w:b/>
          <w:sz w:val="28"/>
          <w:szCs w:val="28"/>
        </w:rPr>
        <w:t>/1</w:t>
      </w:r>
      <w:r w:rsidR="000856BC">
        <w:rPr>
          <w:rFonts w:ascii="Arial Narrow" w:hAnsi="Arial Narrow"/>
          <w:b/>
          <w:sz w:val="28"/>
          <w:szCs w:val="28"/>
        </w:rPr>
        <w:t>9</w:t>
      </w:r>
      <w:r w:rsidRPr="00D46458">
        <w:rPr>
          <w:rFonts w:ascii="Arial Narrow" w:hAnsi="Arial Narrow"/>
          <w:b/>
          <w:sz w:val="28"/>
          <w:szCs w:val="28"/>
        </w:rPr>
        <w:t xml:space="preserve">.03.2020 </w:t>
      </w:r>
      <w:r>
        <w:rPr>
          <w:rFonts w:ascii="Arial Narrow" w:hAnsi="Arial Narrow"/>
          <w:b/>
          <w:sz w:val="28"/>
          <w:szCs w:val="28"/>
        </w:rPr>
        <w:t>г.</w:t>
      </w:r>
    </w:p>
    <w:p w:rsidR="00422083" w:rsidRDefault="00422083" w:rsidP="00D46458">
      <w:pPr>
        <w:spacing w:line="240" w:lineRule="auto"/>
        <w:ind w:left="40" w:firstLine="0"/>
        <w:jc w:val="center"/>
        <w:rPr>
          <w:rFonts w:ascii="Arial Narrow" w:hAnsi="Arial Narrow"/>
          <w:b/>
          <w:sz w:val="28"/>
          <w:szCs w:val="28"/>
        </w:rPr>
      </w:pPr>
    </w:p>
    <w:p w:rsidR="00DE45CA" w:rsidRPr="00DE45CA" w:rsidRDefault="00DE45CA" w:rsidP="002F0963">
      <w:pPr>
        <w:widowControl/>
        <w:shd w:val="clear" w:color="auto" w:fill="FFFFFF"/>
        <w:autoSpaceDE/>
        <w:autoSpaceDN/>
        <w:adjustRightInd/>
        <w:spacing w:after="150" w:line="240" w:lineRule="auto"/>
        <w:ind w:firstLine="709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t>На основание чл. 44, ал.2 от Закона за местното самоуправление и местната администрация (ЗМСМА) Заповед №: РД - 01- 124/13.03.2020 г. на Министъра на здравеопазването и във връзка с усложняващата се епидемична обстановка, свързана с разпространението на COVID -19</w:t>
      </w:r>
    </w:p>
    <w:p w:rsidR="00DE45CA" w:rsidRPr="00DE45CA" w:rsidRDefault="00DE45CA" w:rsidP="00DE45CA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t> </w:t>
      </w:r>
    </w:p>
    <w:p w:rsidR="00DE45CA" w:rsidRPr="00DE45CA" w:rsidRDefault="00DE45CA" w:rsidP="002F0963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jc w:val="center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t>НАРЕЖДАМ:</w:t>
      </w:r>
    </w:p>
    <w:p w:rsidR="00DE45CA" w:rsidRPr="00DE45CA" w:rsidRDefault="00DE45CA" w:rsidP="00DE45CA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t> </w:t>
      </w:r>
    </w:p>
    <w:p w:rsidR="00DE45CA" w:rsidRPr="00DE45CA" w:rsidRDefault="00DE45CA" w:rsidP="002F0963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jc w:val="both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t xml:space="preserve">I.     Въвеждам следните противоепидемични мерки на територията на община </w:t>
      </w:r>
      <w:r w:rsidR="002F0963">
        <w:rPr>
          <w:rFonts w:ascii="Arial Narrow" w:hAnsi="Arial Narrow"/>
          <w:color w:val="000000"/>
        </w:rPr>
        <w:t xml:space="preserve">Кайнарджа </w:t>
      </w:r>
      <w:r w:rsidRPr="00DE45CA">
        <w:rPr>
          <w:rFonts w:ascii="Arial Narrow" w:hAnsi="Arial Narrow"/>
          <w:color w:val="000000"/>
        </w:rPr>
        <w:t>до 29.03.2020 г.:</w:t>
      </w:r>
    </w:p>
    <w:p w:rsidR="00DE45CA" w:rsidRPr="00DE45CA" w:rsidRDefault="00DE45CA" w:rsidP="002F0963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jc w:val="both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t>1.    Преустановяват се посещенията в увеселителни и игрални зали, дискотеки, барове, търговски обекти и центрове, заведения за обществено хранене, с изключение на магазините за хранителни стоки, аптеките и дрогериите.</w:t>
      </w:r>
    </w:p>
    <w:p w:rsidR="00DE45CA" w:rsidRPr="00DE45CA" w:rsidRDefault="00DE45CA" w:rsidP="002F0963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jc w:val="both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t>2.       Преустановяват се учебните занятия и всички извънкласни мероприятия (занимални, клубове, зелени училища, екскурзии и други ) в училищата, университетите и в другите обучителни организации и институции като читалища, ОЦИД, ЦНСТ, ЦОП, ДСХ, шахматни клубове. При възможност се въвежда дистанционна форма на обучение.</w:t>
      </w:r>
    </w:p>
    <w:p w:rsidR="00DE45CA" w:rsidRPr="00DE45CA" w:rsidRDefault="00DE45CA" w:rsidP="002F0963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jc w:val="both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t>3.     Преустановяват се посещенията на децата в детските градини.</w:t>
      </w:r>
    </w:p>
    <w:p w:rsidR="00DE45CA" w:rsidRPr="00DE45CA" w:rsidRDefault="00DE45CA" w:rsidP="002F0963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jc w:val="both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t>4.     Преустановяват се всякакви групови форми на дейност и работа с деца и ученици, извън системата на предучилищното и училищното образование, които се организират от физически и юридически лица, независимо от правно</w:t>
      </w:r>
      <w:r w:rsidR="002F0963">
        <w:rPr>
          <w:rFonts w:ascii="Arial Narrow" w:hAnsi="Arial Narrow"/>
          <w:color w:val="000000"/>
        </w:rPr>
        <w:t xml:space="preserve"> </w:t>
      </w:r>
      <w:r w:rsidRPr="00DE45CA">
        <w:rPr>
          <w:rFonts w:ascii="Arial Narrow" w:hAnsi="Arial Narrow"/>
          <w:color w:val="000000"/>
        </w:rPr>
        <w:t>- организационната им форма.</w:t>
      </w:r>
    </w:p>
    <w:p w:rsidR="00DE45CA" w:rsidRPr="00DE45CA" w:rsidRDefault="00DE45CA" w:rsidP="002F0963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jc w:val="both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t>5.     Преустановява се провеждането на всякакъв вид масови мероприятия, включително спортни, културно-развлекателни и научни (кина, театри, концерти, музеи, конференции, симпозиуми, спортни и СПА центрове, фитнес зали, читалища, шахматни клубове, пенсионерски клубове, клуб на инвалида, ОЦИД, ЦНСТ, ЦОП, ДСХ и други).</w:t>
      </w:r>
    </w:p>
    <w:p w:rsidR="00DE45CA" w:rsidRPr="00DE45CA" w:rsidRDefault="00DE45CA" w:rsidP="002F0963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jc w:val="both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t>6.     Всички работодатели в зависимост от спецификата и възможностите на съответната трудова дейност да въведат дистанционна форма на работа за служителите си. Когато е невъзможно, работодателите организират провеждането на засилени противоепидемични мерки в работните помещения, в т. ч. филтър, дезинфекция и проветряване, инструктаж за спазване на лична хигиена на персонала и не допускат служители и външни лица с прояви на остри заразни заболявания.</w:t>
      </w:r>
    </w:p>
    <w:p w:rsidR="00DE45CA" w:rsidRPr="00DE45CA" w:rsidRDefault="00DE45CA" w:rsidP="002F0963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jc w:val="both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lastRenderedPageBreak/>
        <w:t>7.Преустановяват се детските и женските консултации, профилактичните прегледи, профилактичните имунизации, приема и провеждането на планова оперативна дейност, както и свижданията във всички лечебни заведения.</w:t>
      </w:r>
    </w:p>
    <w:p w:rsidR="00DE45CA" w:rsidRPr="00DE45CA" w:rsidRDefault="00DE45CA" w:rsidP="002F0963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jc w:val="both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t>II.      Заповедта да се съобщи на всички институции, имащи отношение към изпълнение</w:t>
      </w:r>
    </w:p>
    <w:p w:rsidR="00DE45CA" w:rsidRPr="00DE45CA" w:rsidRDefault="00DE45CA" w:rsidP="002F0963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jc w:val="both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t>на съответните мерки.</w:t>
      </w:r>
    </w:p>
    <w:p w:rsidR="00DE45CA" w:rsidRPr="00DE45CA" w:rsidRDefault="00DE45CA" w:rsidP="002F0963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jc w:val="both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t>III.      Срокът и обхвата на мерките по т. 1 може да бъде променен в зависимост от</w:t>
      </w:r>
    </w:p>
    <w:p w:rsidR="00DE45CA" w:rsidRPr="00DE45CA" w:rsidRDefault="00DE45CA" w:rsidP="002F0963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jc w:val="both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t>развитието на епидемичната ситуация в страната.</w:t>
      </w:r>
    </w:p>
    <w:p w:rsidR="00DE45CA" w:rsidRPr="00DE45CA" w:rsidRDefault="00DE45CA" w:rsidP="002F0963">
      <w:pPr>
        <w:widowControl/>
        <w:shd w:val="clear" w:color="auto" w:fill="FFFFFF"/>
        <w:autoSpaceDE/>
        <w:autoSpaceDN/>
        <w:adjustRightInd/>
        <w:spacing w:line="240" w:lineRule="auto"/>
        <w:ind w:firstLine="0"/>
        <w:jc w:val="both"/>
        <w:rPr>
          <w:rFonts w:ascii="Arial Narrow" w:hAnsi="Arial Narrow"/>
          <w:color w:val="000000"/>
        </w:rPr>
      </w:pPr>
      <w:r w:rsidRPr="00DE45CA">
        <w:rPr>
          <w:rFonts w:ascii="Arial Narrow" w:hAnsi="Arial Narrow"/>
          <w:color w:val="000000"/>
        </w:rPr>
        <w:t> </w:t>
      </w:r>
    </w:p>
    <w:p w:rsidR="005F1379" w:rsidRDefault="005F1379" w:rsidP="00422083">
      <w:pPr>
        <w:spacing w:line="240" w:lineRule="auto"/>
        <w:ind w:left="40" w:firstLine="0"/>
        <w:jc w:val="both"/>
        <w:rPr>
          <w:rFonts w:ascii="Arial Narrow" w:hAnsi="Arial Narrow"/>
          <w:b/>
        </w:rPr>
      </w:pPr>
    </w:p>
    <w:p w:rsidR="008F4426" w:rsidRDefault="008F4426" w:rsidP="00422083">
      <w:pPr>
        <w:spacing w:line="240" w:lineRule="auto"/>
        <w:ind w:left="40" w:firstLine="0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ab/>
      </w:r>
      <w:r>
        <w:rPr>
          <w:rFonts w:ascii="Arial Narrow" w:hAnsi="Arial Narrow"/>
        </w:rPr>
        <w:t>Контрол по изпълнението на заповедта възлагам на Валентина Токушева – зам.-кмет на община Кайнарджа.</w:t>
      </w:r>
    </w:p>
    <w:p w:rsidR="008F4426" w:rsidRDefault="008F4426" w:rsidP="00422083">
      <w:pPr>
        <w:spacing w:line="240" w:lineRule="auto"/>
        <w:ind w:left="40" w:firstLine="0"/>
        <w:jc w:val="both"/>
        <w:rPr>
          <w:rFonts w:ascii="Arial Narrow" w:hAnsi="Arial Narrow"/>
        </w:rPr>
      </w:pPr>
    </w:p>
    <w:p w:rsidR="008F4426" w:rsidRDefault="008F4426" w:rsidP="00422083">
      <w:pPr>
        <w:spacing w:line="240" w:lineRule="auto"/>
        <w:ind w:left="40" w:firstLine="0"/>
        <w:jc w:val="both"/>
        <w:rPr>
          <w:rFonts w:ascii="Arial Narrow" w:hAnsi="Arial Narrow"/>
        </w:rPr>
      </w:pPr>
    </w:p>
    <w:p w:rsidR="009274D1" w:rsidRDefault="009274D1" w:rsidP="00422083">
      <w:pPr>
        <w:spacing w:line="240" w:lineRule="auto"/>
        <w:ind w:left="40" w:firstLine="0"/>
        <w:jc w:val="both"/>
        <w:rPr>
          <w:rFonts w:ascii="Arial Narrow" w:hAnsi="Arial Narrow"/>
        </w:rPr>
      </w:pPr>
    </w:p>
    <w:p w:rsidR="009274D1" w:rsidRDefault="009274D1" w:rsidP="00422083">
      <w:pPr>
        <w:spacing w:line="240" w:lineRule="auto"/>
        <w:ind w:left="40" w:firstLine="0"/>
        <w:jc w:val="both"/>
        <w:rPr>
          <w:rFonts w:ascii="Arial Narrow" w:hAnsi="Arial Narrow"/>
        </w:rPr>
      </w:pPr>
    </w:p>
    <w:p w:rsidR="009274D1" w:rsidRDefault="009274D1" w:rsidP="00422083">
      <w:pPr>
        <w:spacing w:line="240" w:lineRule="auto"/>
        <w:ind w:left="40" w:firstLine="0"/>
        <w:jc w:val="both"/>
        <w:rPr>
          <w:rFonts w:ascii="Arial Narrow" w:hAnsi="Arial Narrow"/>
        </w:rPr>
      </w:pPr>
    </w:p>
    <w:p w:rsidR="009274D1" w:rsidRDefault="009274D1" w:rsidP="00422083">
      <w:pPr>
        <w:spacing w:line="240" w:lineRule="auto"/>
        <w:ind w:left="40" w:firstLine="0"/>
        <w:jc w:val="both"/>
        <w:rPr>
          <w:rFonts w:ascii="Arial Narrow" w:hAnsi="Arial Narrow"/>
        </w:rPr>
      </w:pPr>
    </w:p>
    <w:p w:rsidR="009274D1" w:rsidRDefault="009274D1" w:rsidP="00422083">
      <w:pPr>
        <w:spacing w:line="240" w:lineRule="auto"/>
        <w:ind w:left="40" w:firstLine="0"/>
        <w:jc w:val="both"/>
        <w:rPr>
          <w:rFonts w:ascii="Arial Narrow" w:hAnsi="Arial Narrow"/>
        </w:rPr>
      </w:pPr>
    </w:p>
    <w:p w:rsidR="000A6A00" w:rsidRPr="005F1379" w:rsidRDefault="000A6A00" w:rsidP="00422083">
      <w:pPr>
        <w:spacing w:line="240" w:lineRule="auto"/>
        <w:ind w:left="40" w:firstLine="0"/>
        <w:jc w:val="both"/>
        <w:rPr>
          <w:rFonts w:ascii="Arial Narrow" w:hAnsi="Arial Narrow"/>
          <w:b/>
        </w:rPr>
      </w:pPr>
      <w:r w:rsidRPr="005F1379">
        <w:rPr>
          <w:rFonts w:ascii="Arial Narrow" w:hAnsi="Arial Narrow"/>
          <w:b/>
        </w:rPr>
        <w:t xml:space="preserve">Любен </w:t>
      </w:r>
      <w:proofErr w:type="spellStart"/>
      <w:r w:rsidRPr="005F1379">
        <w:rPr>
          <w:rFonts w:ascii="Arial Narrow" w:hAnsi="Arial Narrow"/>
          <w:b/>
        </w:rPr>
        <w:t>Сивев</w:t>
      </w:r>
      <w:proofErr w:type="spellEnd"/>
    </w:p>
    <w:p w:rsidR="000A6A00" w:rsidRDefault="000A6A00" w:rsidP="00422083">
      <w:pPr>
        <w:spacing w:line="240" w:lineRule="auto"/>
        <w:ind w:left="40" w:firstLine="0"/>
        <w:jc w:val="both"/>
        <w:rPr>
          <w:rFonts w:ascii="Arial Narrow" w:hAnsi="Arial Narrow"/>
          <w:b/>
        </w:rPr>
      </w:pPr>
      <w:r w:rsidRPr="005F1379">
        <w:rPr>
          <w:rFonts w:ascii="Arial Narrow" w:hAnsi="Arial Narrow"/>
          <w:b/>
        </w:rPr>
        <w:t>Кмет на община Кайнарджа</w:t>
      </w:r>
    </w:p>
    <w:p w:rsidR="00BD21EB" w:rsidRDefault="00BD21EB" w:rsidP="00422083">
      <w:pPr>
        <w:spacing w:line="240" w:lineRule="auto"/>
        <w:ind w:left="40" w:firstLine="0"/>
        <w:jc w:val="both"/>
        <w:rPr>
          <w:rFonts w:ascii="Arial Narrow" w:hAnsi="Arial Narrow"/>
          <w:sz w:val="18"/>
          <w:szCs w:val="18"/>
        </w:rPr>
      </w:pPr>
    </w:p>
    <w:p w:rsidR="008F4426" w:rsidRPr="008F4426" w:rsidRDefault="00BD21EB" w:rsidP="00422083">
      <w:pPr>
        <w:spacing w:line="240" w:lineRule="auto"/>
        <w:ind w:left="40" w:firstLine="0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ВТ/ЛС</w:t>
      </w:r>
    </w:p>
    <w:sectPr w:rsidR="008F4426" w:rsidRPr="008F4426" w:rsidSect="00581402">
      <w:pgSz w:w="11906" w:h="16838"/>
      <w:pgMar w:top="1134" w:right="1134" w:bottom="1134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E18B0"/>
    <w:multiLevelType w:val="hybridMultilevel"/>
    <w:tmpl w:val="030A0EB2"/>
    <w:lvl w:ilvl="0" w:tplc="2DDE1DC4">
      <w:start w:val="1"/>
      <w:numFmt w:val="decimal"/>
      <w:lvlText w:val="%1."/>
      <w:lvlJc w:val="left"/>
      <w:pPr>
        <w:ind w:left="760" w:hanging="360"/>
      </w:pPr>
      <w:rPr>
        <w:b w:val="0"/>
      </w:rPr>
    </w:lvl>
    <w:lvl w:ilvl="1" w:tplc="04020019" w:tentative="1">
      <w:start w:val="1"/>
      <w:numFmt w:val="lowerLetter"/>
      <w:lvlText w:val="%2."/>
      <w:lvlJc w:val="left"/>
      <w:pPr>
        <w:ind w:left="1480" w:hanging="360"/>
      </w:pPr>
    </w:lvl>
    <w:lvl w:ilvl="2" w:tplc="0402001B" w:tentative="1">
      <w:start w:val="1"/>
      <w:numFmt w:val="lowerRoman"/>
      <w:lvlText w:val="%3."/>
      <w:lvlJc w:val="right"/>
      <w:pPr>
        <w:ind w:left="2200" w:hanging="180"/>
      </w:pPr>
    </w:lvl>
    <w:lvl w:ilvl="3" w:tplc="0402000F" w:tentative="1">
      <w:start w:val="1"/>
      <w:numFmt w:val="decimal"/>
      <w:lvlText w:val="%4."/>
      <w:lvlJc w:val="left"/>
      <w:pPr>
        <w:ind w:left="2920" w:hanging="360"/>
      </w:pPr>
    </w:lvl>
    <w:lvl w:ilvl="4" w:tplc="04020019" w:tentative="1">
      <w:start w:val="1"/>
      <w:numFmt w:val="lowerLetter"/>
      <w:lvlText w:val="%5."/>
      <w:lvlJc w:val="left"/>
      <w:pPr>
        <w:ind w:left="3640" w:hanging="360"/>
      </w:pPr>
    </w:lvl>
    <w:lvl w:ilvl="5" w:tplc="0402001B" w:tentative="1">
      <w:start w:val="1"/>
      <w:numFmt w:val="lowerRoman"/>
      <w:lvlText w:val="%6."/>
      <w:lvlJc w:val="right"/>
      <w:pPr>
        <w:ind w:left="4360" w:hanging="180"/>
      </w:pPr>
    </w:lvl>
    <w:lvl w:ilvl="6" w:tplc="0402000F" w:tentative="1">
      <w:start w:val="1"/>
      <w:numFmt w:val="decimal"/>
      <w:lvlText w:val="%7."/>
      <w:lvlJc w:val="left"/>
      <w:pPr>
        <w:ind w:left="5080" w:hanging="360"/>
      </w:pPr>
    </w:lvl>
    <w:lvl w:ilvl="7" w:tplc="04020019" w:tentative="1">
      <w:start w:val="1"/>
      <w:numFmt w:val="lowerLetter"/>
      <w:lvlText w:val="%8."/>
      <w:lvlJc w:val="left"/>
      <w:pPr>
        <w:ind w:left="5800" w:hanging="360"/>
      </w:pPr>
    </w:lvl>
    <w:lvl w:ilvl="8" w:tplc="0402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">
    <w:nsid w:val="12B01BCD"/>
    <w:multiLevelType w:val="multilevel"/>
    <w:tmpl w:val="13921FC2"/>
    <w:lvl w:ilvl="0">
      <w:start w:val="1"/>
      <w:numFmt w:val="bullet"/>
      <w:lvlText w:val="•"/>
      <w:lvlJc w:val="left"/>
    </w:lvl>
    <w:lvl w:ilvl="1">
      <w:start w:val="1"/>
      <w:numFmt w:val="bullet"/>
      <w:lvlText w:val=""/>
      <w:lvlJc w:val="left"/>
      <w:rPr>
        <w:rFonts w:ascii="Wingdings" w:hAnsi="Wingdings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D76039"/>
    <w:multiLevelType w:val="multilevel"/>
    <w:tmpl w:val="8B3CE1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FBF405D"/>
    <w:multiLevelType w:val="hybridMultilevel"/>
    <w:tmpl w:val="10A4B47A"/>
    <w:lvl w:ilvl="0" w:tplc="8BEEAC5E"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FE57B68"/>
    <w:multiLevelType w:val="hybridMultilevel"/>
    <w:tmpl w:val="512456DA"/>
    <w:lvl w:ilvl="0" w:tplc="0402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>
    <w:nsid w:val="5377462A"/>
    <w:multiLevelType w:val="hybridMultilevel"/>
    <w:tmpl w:val="D598CDF4"/>
    <w:lvl w:ilvl="0" w:tplc="0402000F">
      <w:start w:val="1"/>
      <w:numFmt w:val="decimal"/>
      <w:lvlText w:val="%1."/>
      <w:lvlJc w:val="left"/>
      <w:pPr>
        <w:ind w:left="760" w:hanging="360"/>
      </w:pPr>
    </w:lvl>
    <w:lvl w:ilvl="1" w:tplc="04020019" w:tentative="1">
      <w:start w:val="1"/>
      <w:numFmt w:val="lowerLetter"/>
      <w:lvlText w:val="%2."/>
      <w:lvlJc w:val="left"/>
      <w:pPr>
        <w:ind w:left="1480" w:hanging="360"/>
      </w:pPr>
    </w:lvl>
    <w:lvl w:ilvl="2" w:tplc="0402001B" w:tentative="1">
      <w:start w:val="1"/>
      <w:numFmt w:val="lowerRoman"/>
      <w:lvlText w:val="%3."/>
      <w:lvlJc w:val="right"/>
      <w:pPr>
        <w:ind w:left="2200" w:hanging="180"/>
      </w:pPr>
    </w:lvl>
    <w:lvl w:ilvl="3" w:tplc="0402000F" w:tentative="1">
      <w:start w:val="1"/>
      <w:numFmt w:val="decimal"/>
      <w:lvlText w:val="%4."/>
      <w:lvlJc w:val="left"/>
      <w:pPr>
        <w:ind w:left="2920" w:hanging="360"/>
      </w:pPr>
    </w:lvl>
    <w:lvl w:ilvl="4" w:tplc="04020019" w:tentative="1">
      <w:start w:val="1"/>
      <w:numFmt w:val="lowerLetter"/>
      <w:lvlText w:val="%5."/>
      <w:lvlJc w:val="left"/>
      <w:pPr>
        <w:ind w:left="3640" w:hanging="360"/>
      </w:pPr>
    </w:lvl>
    <w:lvl w:ilvl="5" w:tplc="0402001B" w:tentative="1">
      <w:start w:val="1"/>
      <w:numFmt w:val="lowerRoman"/>
      <w:lvlText w:val="%6."/>
      <w:lvlJc w:val="right"/>
      <w:pPr>
        <w:ind w:left="4360" w:hanging="180"/>
      </w:pPr>
    </w:lvl>
    <w:lvl w:ilvl="6" w:tplc="0402000F" w:tentative="1">
      <w:start w:val="1"/>
      <w:numFmt w:val="decimal"/>
      <w:lvlText w:val="%7."/>
      <w:lvlJc w:val="left"/>
      <w:pPr>
        <w:ind w:left="5080" w:hanging="360"/>
      </w:pPr>
    </w:lvl>
    <w:lvl w:ilvl="7" w:tplc="04020019" w:tentative="1">
      <w:start w:val="1"/>
      <w:numFmt w:val="lowerLetter"/>
      <w:lvlText w:val="%8."/>
      <w:lvlJc w:val="left"/>
      <w:pPr>
        <w:ind w:left="5800" w:hanging="360"/>
      </w:pPr>
    </w:lvl>
    <w:lvl w:ilvl="8" w:tplc="0402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6">
    <w:nsid w:val="5AAA75EB"/>
    <w:multiLevelType w:val="hybridMultilevel"/>
    <w:tmpl w:val="781409D0"/>
    <w:lvl w:ilvl="0" w:tplc="B7A6F76E">
      <w:start w:val="1"/>
      <w:numFmt w:val="decimal"/>
      <w:lvlText w:val="%1."/>
      <w:lvlJc w:val="left"/>
      <w:pPr>
        <w:ind w:left="1160" w:hanging="360"/>
      </w:pPr>
      <w:rPr>
        <w:b w:val="0"/>
        <w:sz w:val="24"/>
        <w:szCs w:val="24"/>
      </w:rPr>
    </w:lvl>
    <w:lvl w:ilvl="1" w:tplc="04020019" w:tentative="1">
      <w:start w:val="1"/>
      <w:numFmt w:val="lowerLetter"/>
      <w:lvlText w:val="%2."/>
      <w:lvlJc w:val="left"/>
      <w:pPr>
        <w:ind w:left="1840" w:hanging="360"/>
      </w:pPr>
    </w:lvl>
    <w:lvl w:ilvl="2" w:tplc="0402001B" w:tentative="1">
      <w:start w:val="1"/>
      <w:numFmt w:val="lowerRoman"/>
      <w:lvlText w:val="%3."/>
      <w:lvlJc w:val="right"/>
      <w:pPr>
        <w:ind w:left="2560" w:hanging="180"/>
      </w:pPr>
    </w:lvl>
    <w:lvl w:ilvl="3" w:tplc="0402000F" w:tentative="1">
      <w:start w:val="1"/>
      <w:numFmt w:val="decimal"/>
      <w:lvlText w:val="%4."/>
      <w:lvlJc w:val="left"/>
      <w:pPr>
        <w:ind w:left="3280" w:hanging="360"/>
      </w:pPr>
    </w:lvl>
    <w:lvl w:ilvl="4" w:tplc="04020019" w:tentative="1">
      <w:start w:val="1"/>
      <w:numFmt w:val="lowerLetter"/>
      <w:lvlText w:val="%5."/>
      <w:lvlJc w:val="left"/>
      <w:pPr>
        <w:ind w:left="4000" w:hanging="360"/>
      </w:pPr>
    </w:lvl>
    <w:lvl w:ilvl="5" w:tplc="0402001B" w:tentative="1">
      <w:start w:val="1"/>
      <w:numFmt w:val="lowerRoman"/>
      <w:lvlText w:val="%6."/>
      <w:lvlJc w:val="right"/>
      <w:pPr>
        <w:ind w:left="4720" w:hanging="180"/>
      </w:pPr>
    </w:lvl>
    <w:lvl w:ilvl="6" w:tplc="0402000F" w:tentative="1">
      <w:start w:val="1"/>
      <w:numFmt w:val="decimal"/>
      <w:lvlText w:val="%7."/>
      <w:lvlJc w:val="left"/>
      <w:pPr>
        <w:ind w:left="5440" w:hanging="360"/>
      </w:pPr>
    </w:lvl>
    <w:lvl w:ilvl="7" w:tplc="04020019" w:tentative="1">
      <w:start w:val="1"/>
      <w:numFmt w:val="lowerLetter"/>
      <w:lvlText w:val="%8."/>
      <w:lvlJc w:val="left"/>
      <w:pPr>
        <w:ind w:left="6160" w:hanging="360"/>
      </w:pPr>
    </w:lvl>
    <w:lvl w:ilvl="8" w:tplc="0402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60462096"/>
    <w:multiLevelType w:val="hybridMultilevel"/>
    <w:tmpl w:val="7264F4E0"/>
    <w:lvl w:ilvl="0" w:tplc="6854B4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0152F47"/>
    <w:multiLevelType w:val="hybridMultilevel"/>
    <w:tmpl w:val="D16CCFBC"/>
    <w:lvl w:ilvl="0" w:tplc="0402000F">
      <w:start w:val="1"/>
      <w:numFmt w:val="decimal"/>
      <w:lvlText w:val="%1."/>
      <w:lvlJc w:val="left"/>
      <w:pPr>
        <w:ind w:left="760" w:hanging="360"/>
      </w:pPr>
    </w:lvl>
    <w:lvl w:ilvl="1" w:tplc="04020019" w:tentative="1">
      <w:start w:val="1"/>
      <w:numFmt w:val="lowerLetter"/>
      <w:lvlText w:val="%2."/>
      <w:lvlJc w:val="left"/>
      <w:pPr>
        <w:ind w:left="1480" w:hanging="360"/>
      </w:pPr>
    </w:lvl>
    <w:lvl w:ilvl="2" w:tplc="0402001B" w:tentative="1">
      <w:start w:val="1"/>
      <w:numFmt w:val="lowerRoman"/>
      <w:lvlText w:val="%3."/>
      <w:lvlJc w:val="right"/>
      <w:pPr>
        <w:ind w:left="2200" w:hanging="180"/>
      </w:pPr>
    </w:lvl>
    <w:lvl w:ilvl="3" w:tplc="0402000F" w:tentative="1">
      <w:start w:val="1"/>
      <w:numFmt w:val="decimal"/>
      <w:lvlText w:val="%4."/>
      <w:lvlJc w:val="left"/>
      <w:pPr>
        <w:ind w:left="2920" w:hanging="360"/>
      </w:pPr>
    </w:lvl>
    <w:lvl w:ilvl="4" w:tplc="04020019" w:tentative="1">
      <w:start w:val="1"/>
      <w:numFmt w:val="lowerLetter"/>
      <w:lvlText w:val="%5."/>
      <w:lvlJc w:val="left"/>
      <w:pPr>
        <w:ind w:left="3640" w:hanging="360"/>
      </w:pPr>
    </w:lvl>
    <w:lvl w:ilvl="5" w:tplc="0402001B" w:tentative="1">
      <w:start w:val="1"/>
      <w:numFmt w:val="lowerRoman"/>
      <w:lvlText w:val="%6."/>
      <w:lvlJc w:val="right"/>
      <w:pPr>
        <w:ind w:left="4360" w:hanging="180"/>
      </w:pPr>
    </w:lvl>
    <w:lvl w:ilvl="6" w:tplc="0402000F" w:tentative="1">
      <w:start w:val="1"/>
      <w:numFmt w:val="decimal"/>
      <w:lvlText w:val="%7."/>
      <w:lvlJc w:val="left"/>
      <w:pPr>
        <w:ind w:left="5080" w:hanging="360"/>
      </w:pPr>
    </w:lvl>
    <w:lvl w:ilvl="7" w:tplc="04020019" w:tentative="1">
      <w:start w:val="1"/>
      <w:numFmt w:val="lowerLetter"/>
      <w:lvlText w:val="%8."/>
      <w:lvlJc w:val="left"/>
      <w:pPr>
        <w:ind w:left="5800" w:hanging="360"/>
      </w:pPr>
    </w:lvl>
    <w:lvl w:ilvl="8" w:tplc="0402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A23634"/>
    <w:rsid w:val="000601DE"/>
    <w:rsid w:val="00071033"/>
    <w:rsid w:val="000856BC"/>
    <w:rsid w:val="00092DB2"/>
    <w:rsid w:val="000A6A00"/>
    <w:rsid w:val="000C1977"/>
    <w:rsid w:val="000C3A3B"/>
    <w:rsid w:val="000D7A85"/>
    <w:rsid w:val="000E5B4A"/>
    <w:rsid w:val="00103F56"/>
    <w:rsid w:val="0011596D"/>
    <w:rsid w:val="001769EF"/>
    <w:rsid w:val="00180F21"/>
    <w:rsid w:val="001A710E"/>
    <w:rsid w:val="001E0464"/>
    <w:rsid w:val="001F1EBF"/>
    <w:rsid w:val="002375FA"/>
    <w:rsid w:val="0025666D"/>
    <w:rsid w:val="002959D2"/>
    <w:rsid w:val="002F0963"/>
    <w:rsid w:val="002F321D"/>
    <w:rsid w:val="003053FD"/>
    <w:rsid w:val="003324CA"/>
    <w:rsid w:val="00361571"/>
    <w:rsid w:val="00365BB0"/>
    <w:rsid w:val="003C061E"/>
    <w:rsid w:val="00405A6C"/>
    <w:rsid w:val="00422083"/>
    <w:rsid w:val="00425FFB"/>
    <w:rsid w:val="00426B77"/>
    <w:rsid w:val="0044223E"/>
    <w:rsid w:val="004748B9"/>
    <w:rsid w:val="00475D5F"/>
    <w:rsid w:val="0048778A"/>
    <w:rsid w:val="0049140F"/>
    <w:rsid w:val="004D1A31"/>
    <w:rsid w:val="004D3550"/>
    <w:rsid w:val="005158A0"/>
    <w:rsid w:val="0053403F"/>
    <w:rsid w:val="00562AB8"/>
    <w:rsid w:val="00566D38"/>
    <w:rsid w:val="00581402"/>
    <w:rsid w:val="005904A9"/>
    <w:rsid w:val="00597BD4"/>
    <w:rsid w:val="005C6D1C"/>
    <w:rsid w:val="005D3383"/>
    <w:rsid w:val="005D64B2"/>
    <w:rsid w:val="005F1379"/>
    <w:rsid w:val="0061079B"/>
    <w:rsid w:val="0062297F"/>
    <w:rsid w:val="0064564D"/>
    <w:rsid w:val="00651EFB"/>
    <w:rsid w:val="00652D2F"/>
    <w:rsid w:val="00656FAE"/>
    <w:rsid w:val="006A4216"/>
    <w:rsid w:val="007C1B6F"/>
    <w:rsid w:val="007C7E84"/>
    <w:rsid w:val="007D4B5F"/>
    <w:rsid w:val="007E1CF6"/>
    <w:rsid w:val="007E6132"/>
    <w:rsid w:val="008022EA"/>
    <w:rsid w:val="00813B19"/>
    <w:rsid w:val="00815335"/>
    <w:rsid w:val="00853F8A"/>
    <w:rsid w:val="00862812"/>
    <w:rsid w:val="008C12E5"/>
    <w:rsid w:val="008D6C88"/>
    <w:rsid w:val="008D7699"/>
    <w:rsid w:val="008E43C5"/>
    <w:rsid w:val="008F4426"/>
    <w:rsid w:val="009200CD"/>
    <w:rsid w:val="009274D1"/>
    <w:rsid w:val="00935430"/>
    <w:rsid w:val="009456FC"/>
    <w:rsid w:val="009F6B75"/>
    <w:rsid w:val="00A23634"/>
    <w:rsid w:val="00A367D6"/>
    <w:rsid w:val="00A4119C"/>
    <w:rsid w:val="00A42361"/>
    <w:rsid w:val="00B031EF"/>
    <w:rsid w:val="00B07EE7"/>
    <w:rsid w:val="00B5569A"/>
    <w:rsid w:val="00B73D85"/>
    <w:rsid w:val="00BD21EB"/>
    <w:rsid w:val="00BF0956"/>
    <w:rsid w:val="00C164AF"/>
    <w:rsid w:val="00C36329"/>
    <w:rsid w:val="00C60ADE"/>
    <w:rsid w:val="00C725DD"/>
    <w:rsid w:val="00CD5109"/>
    <w:rsid w:val="00D007C0"/>
    <w:rsid w:val="00D40E21"/>
    <w:rsid w:val="00D46458"/>
    <w:rsid w:val="00D47089"/>
    <w:rsid w:val="00D93216"/>
    <w:rsid w:val="00DB1BD5"/>
    <w:rsid w:val="00DB70A1"/>
    <w:rsid w:val="00DC3A86"/>
    <w:rsid w:val="00DC6B05"/>
    <w:rsid w:val="00DE23AE"/>
    <w:rsid w:val="00DE45CA"/>
    <w:rsid w:val="00DF32C3"/>
    <w:rsid w:val="00E7200F"/>
    <w:rsid w:val="00E93D87"/>
    <w:rsid w:val="00EA608E"/>
    <w:rsid w:val="00EB3C37"/>
    <w:rsid w:val="00EB69E5"/>
    <w:rsid w:val="00EC2258"/>
    <w:rsid w:val="00EF7E65"/>
    <w:rsid w:val="00F23926"/>
    <w:rsid w:val="00F251B3"/>
    <w:rsid w:val="00F763D8"/>
    <w:rsid w:val="00F90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666D"/>
    <w:pPr>
      <w:widowControl w:val="0"/>
      <w:autoSpaceDE w:val="0"/>
      <w:autoSpaceDN w:val="0"/>
      <w:adjustRightInd w:val="0"/>
      <w:spacing w:line="300" w:lineRule="auto"/>
      <w:ind w:firstLine="720"/>
    </w:pPr>
    <w:rPr>
      <w:sz w:val="24"/>
      <w:szCs w:val="24"/>
    </w:rPr>
  </w:style>
  <w:style w:type="paragraph" w:styleId="1">
    <w:name w:val="heading 1"/>
    <w:basedOn w:val="a"/>
    <w:next w:val="a"/>
    <w:qFormat/>
    <w:rsid w:val="0025666D"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rFonts w:ascii="Arial" w:hAnsi="Arial"/>
      <w:b/>
      <w:sz w:val="44"/>
      <w:szCs w:val="20"/>
    </w:rPr>
  </w:style>
  <w:style w:type="paragraph" w:styleId="2">
    <w:name w:val="heading 2"/>
    <w:basedOn w:val="a"/>
    <w:next w:val="a"/>
    <w:qFormat/>
    <w:rsid w:val="0025666D"/>
    <w:pPr>
      <w:keepNext/>
      <w:widowControl/>
      <w:autoSpaceDE/>
      <w:autoSpaceDN/>
      <w:adjustRightInd/>
      <w:spacing w:line="240" w:lineRule="auto"/>
      <w:ind w:firstLine="0"/>
      <w:jc w:val="center"/>
      <w:outlineLvl w:val="1"/>
    </w:pPr>
    <w:rPr>
      <w:rFonts w:ascii="Arial" w:hAnsi="Arial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81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E45CA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0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Tokusheva\Documents\&#1076;&#1086;&#1082;&#1083;&#1072;&#1076;&#1085;&#1072;%20&#1079;&#1072;&#1087;&#1080;&#1089;&#1082;&#1072;.dotx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7B163-3D82-4302-A986-8BF02F62B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докладна записка</Template>
  <TotalTime>20</TotalTime>
  <Pages>2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MDAAR</Company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VTokusheva</dc:creator>
  <cp:lastModifiedBy>vtokusheva</cp:lastModifiedBy>
  <cp:revision>5</cp:revision>
  <cp:lastPrinted>2020-03-19T14:21:00Z</cp:lastPrinted>
  <dcterms:created xsi:type="dcterms:W3CDTF">2020-03-19T12:51:00Z</dcterms:created>
  <dcterms:modified xsi:type="dcterms:W3CDTF">2020-03-19T14:27:00Z</dcterms:modified>
</cp:coreProperties>
</file>